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8616"/>
        <w:gridCol w:w="39"/>
      </w:tblGrid>
      <w:tr w:rsidR="00E6517F" w:rsidRPr="00E6517F" w14:paraId="1024DDE0" w14:textId="77777777" w:rsidTr="002F2A5D">
        <w:trPr>
          <w:trHeight w:val="116"/>
          <w:jc w:val="center"/>
        </w:trPr>
        <w:tc>
          <w:tcPr>
            <w:tcW w:w="8655" w:type="dxa"/>
            <w:gridSpan w:val="2"/>
            <w:tcBorders>
              <w:bottom w:val="single" w:sz="12" w:space="0" w:color="B10000" w:themeColor="background2"/>
            </w:tcBorders>
          </w:tcPr>
          <w:p w14:paraId="3A3EA3F6" w14:textId="22A168F9" w:rsidR="00153E3E" w:rsidRPr="00153E3E" w:rsidRDefault="004D74D7" w:rsidP="00153E3E">
            <w:pPr>
              <w:pStyle w:val="Heading2"/>
            </w:pPr>
            <w:r>
              <w:t>COOKIEs, Cocoa</w:t>
            </w:r>
            <w:r w:rsidR="00153E3E">
              <w:t xml:space="preserve">, </w:t>
            </w:r>
            <w:r>
              <w:t>Caroling</w:t>
            </w:r>
            <w:r w:rsidR="00153E3E">
              <w:t xml:space="preserve"> &amp; Crafting with a cause</w:t>
            </w:r>
          </w:p>
        </w:tc>
      </w:tr>
      <w:tr w:rsidR="006A583C" w:rsidRPr="00153E3E" w14:paraId="722309F3" w14:textId="77777777" w:rsidTr="00DC7037">
        <w:trPr>
          <w:gridAfter w:val="1"/>
          <w:wAfter w:w="39" w:type="dxa"/>
          <w:trHeight w:val="1616"/>
          <w:jc w:val="center"/>
        </w:trPr>
        <w:tc>
          <w:tcPr>
            <w:tcW w:w="8616" w:type="dxa"/>
            <w:tcBorders>
              <w:bottom w:val="single" w:sz="12" w:space="0" w:color="B10000" w:themeColor="background2"/>
            </w:tcBorders>
          </w:tcPr>
          <w:p w14:paraId="12B2D85C" w14:textId="47067FF4" w:rsidR="00E6517F" w:rsidRPr="00DC7037" w:rsidRDefault="00153E3E" w:rsidP="00DC7037">
            <w:pPr>
              <w:pStyle w:val="Heading2"/>
              <w:rPr>
                <w:sz w:val="40"/>
                <w:szCs w:val="40"/>
              </w:rPr>
            </w:pPr>
            <w:r w:rsidRPr="00DC7037">
              <w:rPr>
                <w:sz w:val="40"/>
                <w:szCs w:val="40"/>
              </w:rPr>
              <w:t>Thursday, December 12</w:t>
            </w:r>
            <w:r w:rsidRPr="00DC7037">
              <w:rPr>
                <w:sz w:val="40"/>
                <w:szCs w:val="40"/>
                <w:vertAlign w:val="superscript"/>
              </w:rPr>
              <w:t>th</w:t>
            </w:r>
            <w:r w:rsidRPr="00DC7037">
              <w:rPr>
                <w:sz w:val="40"/>
                <w:szCs w:val="40"/>
              </w:rPr>
              <w:t xml:space="preserve"> </w:t>
            </w:r>
            <w:r w:rsidR="00DC7037">
              <w:rPr>
                <w:sz w:val="40"/>
                <w:szCs w:val="40"/>
              </w:rPr>
              <w:t xml:space="preserve">                 </w:t>
            </w:r>
            <w:r w:rsidRPr="00DC7037">
              <w:rPr>
                <w:sz w:val="40"/>
                <w:szCs w:val="40"/>
              </w:rPr>
              <w:t>from 6:30-7:30pm</w:t>
            </w:r>
          </w:p>
        </w:tc>
      </w:tr>
      <w:tr w:rsidR="006A583C" w:rsidRPr="006A583C" w14:paraId="02F8DED1" w14:textId="77777777" w:rsidTr="002F2A5D">
        <w:trPr>
          <w:gridAfter w:val="1"/>
          <w:wAfter w:w="39" w:type="dxa"/>
          <w:trHeight w:val="206"/>
          <w:jc w:val="center"/>
        </w:trPr>
        <w:tc>
          <w:tcPr>
            <w:tcW w:w="8616" w:type="dxa"/>
            <w:tcBorders>
              <w:top w:val="single" w:sz="12" w:space="0" w:color="B10000" w:themeColor="background2"/>
            </w:tcBorders>
          </w:tcPr>
          <w:p w14:paraId="3C296BF5" w14:textId="77777777" w:rsidR="006A583C" w:rsidRDefault="006A583C" w:rsidP="006A583C"/>
          <w:p w14:paraId="227874D3" w14:textId="3F300781" w:rsidR="00153E3E" w:rsidRDefault="007F36EC" w:rsidP="006A583C">
            <w:r>
              <w:t xml:space="preserve">Come </w:t>
            </w:r>
            <w:r w:rsidR="00DC7037">
              <w:t>dressed in your most fun holiday attire (think</w:t>
            </w:r>
            <w:r w:rsidR="00ED052F">
              <w:t>:</w:t>
            </w:r>
            <w:r w:rsidR="00DC7037">
              <w:t xml:space="preserve"> ugly sweater</w:t>
            </w:r>
            <w:r>
              <w:t xml:space="preserve"> and holiday headbands</w:t>
            </w:r>
            <w:r w:rsidR="00DC7037">
              <w:t>!)</w:t>
            </w:r>
            <w:r w:rsidR="00153E3E">
              <w:t xml:space="preserve"> with your family to enjoy some cookies and cocoa while participating in a craft for a good cause</w:t>
            </w:r>
            <w:r w:rsidR="00DC7037">
              <w:t>!</w:t>
            </w:r>
            <w:r w:rsidR="00153E3E">
              <w:t xml:space="preserve"> </w:t>
            </w:r>
          </w:p>
          <w:p w14:paraId="1982F6AC" w14:textId="77777777" w:rsidR="00153E3E" w:rsidRDefault="00153E3E" w:rsidP="006A583C"/>
          <w:p w14:paraId="6EC10A7B" w14:textId="0355A334" w:rsidR="00153E3E" w:rsidRDefault="00153E3E" w:rsidP="006A583C">
            <w:r>
              <w:t xml:space="preserve">Each year, this event brings </w:t>
            </w:r>
            <w:proofErr w:type="spellStart"/>
            <w:r w:rsidR="007F36EC">
              <w:t>Hindley</w:t>
            </w:r>
            <w:proofErr w:type="spellEnd"/>
            <w:r w:rsidR="007F36EC">
              <w:t xml:space="preserve"> </w:t>
            </w:r>
            <w:r>
              <w:t>families together for some holiday cheer, and what better way to spread that cheer</w:t>
            </w:r>
            <w:r w:rsidR="002F2A5D">
              <w:t>,</w:t>
            </w:r>
            <w:r>
              <w:t xml:space="preserve"> than to pass it on to those in</w:t>
            </w:r>
            <w:r w:rsidR="007F36EC">
              <w:t xml:space="preserve"> need.</w:t>
            </w:r>
          </w:p>
          <w:p w14:paraId="0D8AC11D" w14:textId="77777777" w:rsidR="00153E3E" w:rsidRDefault="00153E3E" w:rsidP="006A583C"/>
          <w:p w14:paraId="42902C92" w14:textId="0B5589EF" w:rsidR="002F2A5D" w:rsidRDefault="007F36EC" w:rsidP="006A583C">
            <w:r>
              <w:t xml:space="preserve">Please join us in the Common Room for some holiday treats and some simple crafting - </w:t>
            </w:r>
            <w:r w:rsidR="00153E3E">
              <w:t xml:space="preserve">all you have to do it be able to tie a knot! </w:t>
            </w:r>
            <w:r>
              <w:t xml:space="preserve">Please help your </w:t>
            </w:r>
            <w:r w:rsidR="002F2A5D">
              <w:t>child</w:t>
            </w:r>
            <w:r w:rsidR="00153E3E">
              <w:t xml:space="preserve"> tie a few knots in the fleece</w:t>
            </w:r>
            <w:r w:rsidR="002F2A5D">
              <w:t xml:space="preserve"> fabric</w:t>
            </w:r>
            <w:r>
              <w:t xml:space="preserve"> provided</w:t>
            </w:r>
            <w:r w:rsidR="00153E3E">
              <w:t xml:space="preserve">, which together will create </w:t>
            </w:r>
            <w:r w:rsidR="002F2A5D">
              <w:t>several beautiful blankets to be donated</w:t>
            </w:r>
            <w:r>
              <w:t xml:space="preserve"> to local families and children in need.</w:t>
            </w:r>
            <w:r w:rsidR="002F2A5D">
              <w:t xml:space="preserve"> </w:t>
            </w:r>
            <w:r w:rsidR="00ED052F">
              <w:t>Knots are also symbolic</w:t>
            </w:r>
            <w:r w:rsidR="00F36B59">
              <w:t>; tying us all</w:t>
            </w:r>
            <w:r w:rsidR="00ED052F">
              <w:t xml:space="preserve"> together at this time of year for a special occasion and wonderful cause</w:t>
            </w:r>
            <w:r>
              <w:t>.</w:t>
            </w:r>
          </w:p>
          <w:p w14:paraId="27E85276" w14:textId="77777777" w:rsidR="002F2A5D" w:rsidRDefault="002F2A5D" w:rsidP="006A583C"/>
          <w:p w14:paraId="4541A8E3" w14:textId="338E7811" w:rsidR="00153E3E" w:rsidRPr="006A583C" w:rsidRDefault="002F2A5D" w:rsidP="006A583C">
            <w:r>
              <w:t xml:space="preserve">Once you </w:t>
            </w:r>
            <w:r w:rsidR="004054AB">
              <w:t xml:space="preserve">have </w:t>
            </w:r>
            <w:r>
              <w:t>enjoyed some cookies</w:t>
            </w:r>
            <w:r w:rsidR="004054AB">
              <w:t xml:space="preserve">, </w:t>
            </w:r>
            <w:r>
              <w:t>cocoa,</w:t>
            </w:r>
            <w:r w:rsidR="004054AB">
              <w:t xml:space="preserve"> and crafting,</w:t>
            </w:r>
            <w:r>
              <w:t xml:space="preserve"> please join us in the gym for </w:t>
            </w:r>
            <w:r w:rsidR="00F36B59">
              <w:t xml:space="preserve">a </w:t>
            </w:r>
            <w:r w:rsidR="004054AB">
              <w:t>special holiday treat and</w:t>
            </w:r>
            <w:r w:rsidR="00F36B59">
              <w:t xml:space="preserve"> traditional caroling led by our amazingly talented music staff</w:t>
            </w:r>
            <w:r w:rsidR="007F36EC">
              <w:t xml:space="preserve"> and</w:t>
            </w:r>
            <w:r w:rsidR="004054AB">
              <w:t xml:space="preserve">, of course, </w:t>
            </w:r>
            <w:r w:rsidR="007F36EC">
              <w:t>Mrs. Claus!</w:t>
            </w:r>
          </w:p>
        </w:tc>
      </w:tr>
    </w:tbl>
    <w:p w14:paraId="33F9990E" w14:textId="7EC72A9E" w:rsidR="00E6517F" w:rsidRPr="006A583C" w:rsidRDefault="00153E3E" w:rsidP="00153E3E">
      <w:pPr>
        <w:tabs>
          <w:tab w:val="left" w:pos="8445"/>
        </w:tabs>
        <w:jc w:val="both"/>
      </w:pPr>
      <w:r>
        <w:tab/>
      </w:r>
    </w:p>
    <w:tbl>
      <w:tblPr>
        <w:tblW w:w="4140" w:type="dxa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4140"/>
      </w:tblGrid>
      <w:tr w:rsidR="002F2A5D" w:rsidRPr="006531A4" w14:paraId="3FA35DFC" w14:textId="77777777" w:rsidTr="00AC6A52">
        <w:trPr>
          <w:trHeight w:val="263"/>
          <w:jc w:val="right"/>
        </w:trPr>
        <w:tc>
          <w:tcPr>
            <w:tcW w:w="4140" w:type="dxa"/>
            <w:tcBorders>
              <w:top w:val="single" w:sz="12" w:space="0" w:color="B10000" w:themeColor="background2"/>
            </w:tcBorders>
          </w:tcPr>
          <w:p w14:paraId="41C50D7D" w14:textId="77777777" w:rsidR="001F646B" w:rsidRPr="006531A4" w:rsidRDefault="001F646B" w:rsidP="006531A4"/>
        </w:tc>
      </w:tr>
      <w:tr w:rsidR="002F2A5D" w:rsidRPr="00F36B59" w14:paraId="5CD98D81" w14:textId="77777777" w:rsidTr="00AC6A52">
        <w:trPr>
          <w:trHeight w:val="2843"/>
          <w:jc w:val="right"/>
        </w:trPr>
        <w:tc>
          <w:tcPr>
            <w:tcW w:w="4140" w:type="dxa"/>
          </w:tcPr>
          <w:p w14:paraId="2AD14008" w14:textId="77777777" w:rsidR="00AC6A52" w:rsidRDefault="002F2A5D" w:rsidP="00AC6A52">
            <w:pPr>
              <w:pStyle w:val="Heading1"/>
              <w:rPr>
                <w:sz w:val="36"/>
                <w:szCs w:val="36"/>
              </w:rPr>
            </w:pPr>
            <w:r w:rsidRPr="00F36B59">
              <w:rPr>
                <w:sz w:val="36"/>
                <w:szCs w:val="36"/>
              </w:rPr>
              <w:t>Please go to</w:t>
            </w:r>
            <w:r w:rsidR="00AC6A52">
              <w:rPr>
                <w:sz w:val="36"/>
                <w:szCs w:val="36"/>
              </w:rPr>
              <w:t xml:space="preserve"> </w:t>
            </w:r>
            <w:r w:rsidR="00153E3E" w:rsidRPr="00F36B59">
              <w:rPr>
                <w:sz w:val="36"/>
                <w:szCs w:val="36"/>
              </w:rPr>
              <w:t>Hindley</w:t>
            </w:r>
            <w:r w:rsidRPr="00F36B59">
              <w:rPr>
                <w:sz w:val="36"/>
                <w:szCs w:val="36"/>
              </w:rPr>
              <w:t xml:space="preserve">pto.org for </w:t>
            </w:r>
          </w:p>
          <w:p w14:paraId="4B07B82A" w14:textId="5E34CE0A" w:rsidR="00AC6A52" w:rsidRDefault="002F2A5D" w:rsidP="00AC6A52">
            <w:pPr>
              <w:pStyle w:val="Heading1"/>
              <w:rPr>
                <w:sz w:val="36"/>
                <w:szCs w:val="36"/>
              </w:rPr>
            </w:pPr>
            <w:r w:rsidRPr="00F36B59">
              <w:rPr>
                <w:sz w:val="36"/>
                <w:szCs w:val="36"/>
              </w:rPr>
              <w:t>more information</w:t>
            </w:r>
            <w:r w:rsidR="00AC6A52">
              <w:rPr>
                <w:sz w:val="36"/>
                <w:szCs w:val="36"/>
              </w:rPr>
              <w:t xml:space="preserve"> and</w:t>
            </w:r>
          </w:p>
          <w:p w14:paraId="55CF27F9" w14:textId="599F302B" w:rsidR="002F2A5D" w:rsidRPr="00F36B59" w:rsidRDefault="002F2A5D" w:rsidP="00AC6A52">
            <w:pPr>
              <w:pStyle w:val="Heading1"/>
              <w:rPr>
                <w:sz w:val="36"/>
                <w:szCs w:val="36"/>
              </w:rPr>
            </w:pPr>
            <w:r w:rsidRPr="00F36B59">
              <w:rPr>
                <w:sz w:val="36"/>
                <w:szCs w:val="36"/>
              </w:rPr>
              <w:t>to purchas</w:t>
            </w:r>
            <w:r w:rsidR="00AC6A52">
              <w:rPr>
                <w:sz w:val="36"/>
                <w:szCs w:val="36"/>
              </w:rPr>
              <w:t>e</w:t>
            </w:r>
            <w:r w:rsidRPr="00F36B59">
              <w:rPr>
                <w:sz w:val="36"/>
                <w:szCs w:val="36"/>
              </w:rPr>
              <w:t xml:space="preserve"> tickets. </w:t>
            </w:r>
          </w:p>
          <w:p w14:paraId="3A4FB0C2" w14:textId="77777777" w:rsidR="00AC6A52" w:rsidRDefault="002F2A5D" w:rsidP="002F2A5D">
            <w:pPr>
              <w:pStyle w:val="Heading1"/>
              <w:rPr>
                <w:sz w:val="36"/>
                <w:szCs w:val="36"/>
              </w:rPr>
            </w:pPr>
            <w:r w:rsidRPr="00F36B59">
              <w:rPr>
                <w:sz w:val="36"/>
                <w:szCs w:val="36"/>
              </w:rPr>
              <w:t xml:space="preserve">$8 in advance </w:t>
            </w:r>
          </w:p>
          <w:p w14:paraId="6AA3A05F" w14:textId="26A96D63" w:rsidR="002F2A5D" w:rsidRPr="00F36B59" w:rsidRDefault="004F03BC" w:rsidP="002F2A5D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(ages 5 and up) </w:t>
            </w:r>
            <w:r w:rsidR="00F36B59" w:rsidRPr="00F36B59">
              <w:rPr>
                <w:sz w:val="36"/>
                <w:szCs w:val="36"/>
              </w:rPr>
              <w:t>or</w:t>
            </w:r>
            <w:r w:rsidR="002F2A5D" w:rsidRPr="00F36B59">
              <w:rPr>
                <w:sz w:val="36"/>
                <w:szCs w:val="36"/>
              </w:rPr>
              <w:t xml:space="preserve"> </w:t>
            </w:r>
          </w:p>
          <w:p w14:paraId="75551A29" w14:textId="21AEFC3A" w:rsidR="006531A4" w:rsidRPr="00F36B59" w:rsidRDefault="004F03BC" w:rsidP="002F2A5D">
            <w:pPr>
              <w:pStyle w:val="Heading1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5BD16F9" wp14:editId="1B3170CC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382905</wp:posOffset>
                      </wp:positionV>
                      <wp:extent cx="2314575" cy="1404620"/>
                      <wp:effectExtent l="0" t="0" r="28575" b="1016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983FFC" w14:textId="4D90847E" w:rsidR="00CC268C" w:rsidRDefault="004F03BC" w:rsidP="00CC268C"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There is financial assistance for this and all other PTO sponsored events, as well as school related items and activities. Requests are made through Mrs. Droller and are completely confidential.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5BD16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8.95pt;margin-top:30.15pt;width:182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">
                      <v:textbox style="mso-fit-shape-to-text:t">
                        <w:txbxContent>
                          <w:p w14:paraId="03983FFC" w14:textId="4D90847E" w:rsidR="00CC268C" w:rsidRDefault="004F03BC" w:rsidP="00CC268C">
                            <w:r>
                              <w:rPr>
                                <w:sz w:val="16"/>
                                <w:szCs w:val="16"/>
                              </w:rPr>
                              <w:t xml:space="preserve">There is financial assistance for this and all other PTO sponsored events, as well as school related items and activities. Requests are made through Mrs. Droller and are completely confidential.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A5D" w:rsidRPr="00F36B59">
              <w:rPr>
                <w:sz w:val="36"/>
                <w:szCs w:val="36"/>
              </w:rPr>
              <w:t xml:space="preserve">$10 </w:t>
            </w:r>
            <w:r w:rsidR="00F36B59" w:rsidRPr="00F36B59">
              <w:rPr>
                <w:sz w:val="36"/>
                <w:szCs w:val="36"/>
              </w:rPr>
              <w:t xml:space="preserve">cash </w:t>
            </w:r>
            <w:r w:rsidR="002F2A5D" w:rsidRPr="00F36B59">
              <w:rPr>
                <w:sz w:val="36"/>
                <w:szCs w:val="36"/>
              </w:rPr>
              <w:t>at the door</w:t>
            </w:r>
          </w:p>
        </w:tc>
      </w:tr>
    </w:tbl>
    <w:p w14:paraId="21167C62" w14:textId="06A922F6" w:rsidR="00DB6A25" w:rsidRPr="00DB6A25" w:rsidRDefault="00F36B59" w:rsidP="006531A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B8E910" wp14:editId="091732F2">
                <wp:simplePos x="0" y="0"/>
                <wp:positionH relativeFrom="column">
                  <wp:posOffset>4578985</wp:posOffset>
                </wp:positionH>
                <wp:positionV relativeFrom="paragraph">
                  <wp:posOffset>668655</wp:posOffset>
                </wp:positionV>
                <wp:extent cx="2276475" cy="1404620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B08EB" w14:textId="71922D62" w:rsidR="00F36B59" w:rsidRDefault="004F03BC" w:rsidP="00F36B59"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Hindley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is sensitive to children who may require special needs accommodations at PTO Events. </w:t>
                            </w:r>
                            <w:r w:rsidR="00F36B59">
                              <w:rPr>
                                <w:sz w:val="16"/>
                                <w:szCs w:val="16"/>
                              </w:rPr>
                              <w:t>If you have a request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F36B59">
                              <w:rPr>
                                <w:sz w:val="16"/>
                                <w:szCs w:val="16"/>
                              </w:rPr>
                              <w:t xml:space="preserve"> please contact Kathryn Natale, SESS Facilitator (203-655-1323 ext. 4286 or knatale@darienps.org)</w:t>
                            </w:r>
                            <w:r w:rsidR="00AE368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B8E910" id="_x0000_s1027" type="#_x0000_t202" style="position:absolute;left:0;text-align:left;margin-left:360.55pt;margin-top:52.65pt;width:179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">
                <v:textbox style="mso-fit-shape-to-text:t">
                  <w:txbxContent>
                    <w:p w14:paraId="137B08EB" w14:textId="71922D62" w:rsidR="00F36B59" w:rsidRDefault="004F03BC" w:rsidP="00F36B59">
                      <w:proofErr w:type="spellStart"/>
                      <w:r>
                        <w:rPr>
                          <w:sz w:val="16"/>
                          <w:szCs w:val="16"/>
                        </w:rPr>
                        <w:t>Hindley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is sensitive to children who may require special needs accommodations at PTO Events. </w:t>
                      </w:r>
                      <w:r w:rsidR="00F36B59">
                        <w:rPr>
                          <w:sz w:val="16"/>
                          <w:szCs w:val="16"/>
                        </w:rPr>
                        <w:t>If you have a request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="00F36B59">
                        <w:rPr>
                          <w:sz w:val="16"/>
                          <w:szCs w:val="16"/>
                        </w:rPr>
                        <w:t xml:space="preserve"> please contact Kathryn Natale, SESS Facilitator (203-655-1323 ext. 4286 or knatale@darienps.org)</w:t>
                      </w:r>
                      <w:r w:rsidR="00AE3688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6A25" w:rsidRPr="00DB6A25" w:rsidSect="002B2BD1">
      <w:headerReference w:type="default" r:id="rId10"/>
      <w:pgSz w:w="12240" w:h="15840" w:code="1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6E64C" w14:textId="77777777" w:rsidR="001C5FE5" w:rsidRDefault="001C5FE5" w:rsidP="007D2655">
      <w:r>
        <w:separator/>
      </w:r>
    </w:p>
  </w:endnote>
  <w:endnote w:type="continuationSeparator" w:id="0">
    <w:p w14:paraId="13CDCA77" w14:textId="77777777" w:rsidR="001C5FE5" w:rsidRDefault="001C5FE5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3CC9D" w14:textId="77777777" w:rsidR="001C5FE5" w:rsidRDefault="001C5FE5" w:rsidP="007D2655">
      <w:r>
        <w:separator/>
      </w:r>
    </w:p>
  </w:footnote>
  <w:footnote w:type="continuationSeparator" w:id="0">
    <w:p w14:paraId="365BF2AB" w14:textId="77777777" w:rsidR="001C5FE5" w:rsidRDefault="001C5FE5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75B24" w14:textId="77777777" w:rsidR="007D2655" w:rsidRDefault="00C579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07D064E" wp14:editId="3767B7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3E78450" id="Rectangle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GAAAAABAAIAYAAAAAEAAjhCSU0EJgAAAAAADgAA&#10;AAAAAAAAAAA/gAAAOEJJTQPyAAAAAAAKAAD///////8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CAAAAAAUmdo&#10;dGxvbmcAAAM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PThCSU0EDAAAAAAPtgAAAAEAAAB8AAAAoAAAAXQAAOiAAAAPmgAYAAH/2P/tAAxBZG9iZV9DTQAB&#10;/+4ADkFkb2JlAGSAAAAAAf/bAIQADAgICAkIDAkJDBELCgsRFQ8MDA8VGBMTFRMTGBEMDAwMDAwR&#10;DAwMDAwMDAwMDAwMDAwMDAwMDAwMDAwMDAwMDAENCwsNDg0QDg4QFA4ODhQUDg4ODhQRDAwMDAwR&#10;EQwMDAwMDBEMDAwMDAwMDAwMDAwMDAwMDAwMDAwMDAwMDAwM/8AAEQgAoAB8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4D7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53E3E"/>
    <w:rsid w:val="001605AC"/>
    <w:rsid w:val="001C5FE5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2F2A5D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02206"/>
    <w:rsid w:val="004054AB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C4F13"/>
    <w:rsid w:val="004D2D71"/>
    <w:rsid w:val="004D74D7"/>
    <w:rsid w:val="004F03BC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7F36EC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94EF0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367C"/>
    <w:rsid w:val="00A874C1"/>
    <w:rsid w:val="00AB420F"/>
    <w:rsid w:val="00AC6A52"/>
    <w:rsid w:val="00AE3688"/>
    <w:rsid w:val="00AE5D3E"/>
    <w:rsid w:val="00AF59BB"/>
    <w:rsid w:val="00B05680"/>
    <w:rsid w:val="00B11FF7"/>
    <w:rsid w:val="00B441D2"/>
    <w:rsid w:val="00B45A01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665C"/>
    <w:rsid w:val="00C571AB"/>
    <w:rsid w:val="00C57965"/>
    <w:rsid w:val="00C62806"/>
    <w:rsid w:val="00C93DE1"/>
    <w:rsid w:val="00CC268C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C7037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D052F"/>
    <w:rsid w:val="00EE3976"/>
    <w:rsid w:val="00F06FC8"/>
    <w:rsid w:val="00F12FE4"/>
    <w:rsid w:val="00F17307"/>
    <w:rsid w:val="00F24993"/>
    <w:rsid w:val="00F36B59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02C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312881"/>
  </w:style>
  <w:style w:type="character" w:customStyle="1" w:styleId="FooterChar">
    <w:name w:val="Footer Char"/>
    <w:basedOn w:val="DefaultParagraphFont"/>
    <w:link w:val="Footer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\AppData\Roaming\Microsoft\Templates\Winter%20holiday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D7024B4-C5A3-4C83-B0AD-633166ED9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 holiday party menu.dotx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2019-11-13T19:30:00Z</dcterms:created>
  <dcterms:modified xsi:type="dcterms:W3CDTF">2019-11-21T17:18:00Z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